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30E" w:rsidRDefault="001F730E" w:rsidP="0016071D">
      <w:pPr>
        <w:jc w:val="center"/>
        <w:rPr>
          <w:rFonts w:ascii="Times New Roman" w:hAnsi="Times New Roman"/>
          <w:b/>
          <w:sz w:val="28"/>
          <w:szCs w:val="28"/>
        </w:rPr>
      </w:pPr>
      <w:r w:rsidRPr="001A6841">
        <w:rPr>
          <w:rFonts w:ascii="Times New Roman" w:hAnsi="Times New Roman"/>
          <w:b/>
          <w:sz w:val="28"/>
          <w:szCs w:val="28"/>
        </w:rPr>
        <w:t>Информация по организации дистанционного обучения</w:t>
      </w:r>
    </w:p>
    <w:p w:rsidR="001F730E" w:rsidRPr="001A6841" w:rsidRDefault="001F730E" w:rsidP="0016071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 </w:t>
      </w:r>
      <w:r w:rsidRPr="001A6841">
        <w:rPr>
          <w:rFonts w:ascii="Times New Roman" w:hAnsi="Times New Roman"/>
          <w:b/>
          <w:sz w:val="28"/>
          <w:szCs w:val="28"/>
        </w:rPr>
        <w:t xml:space="preserve"> класса</w:t>
      </w:r>
    </w:p>
    <w:p w:rsidR="001F730E" w:rsidRPr="001A6841" w:rsidRDefault="001F730E" w:rsidP="0016071D">
      <w:pPr>
        <w:rPr>
          <w:rFonts w:ascii="Times New Roman" w:hAnsi="Times New Roman"/>
          <w:b/>
          <w:sz w:val="28"/>
          <w:szCs w:val="28"/>
        </w:rPr>
      </w:pPr>
    </w:p>
    <w:tbl>
      <w:tblPr>
        <w:tblW w:w="9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6"/>
        <w:gridCol w:w="2769"/>
        <w:gridCol w:w="4906"/>
      </w:tblGrid>
      <w:tr w:rsidR="001F730E" w:rsidRPr="00E00E1E" w:rsidTr="00E00E1E">
        <w:trPr>
          <w:trHeight w:val="813"/>
        </w:trPr>
        <w:tc>
          <w:tcPr>
            <w:tcW w:w="183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0E1E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69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0E1E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90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0E1E">
              <w:rPr>
                <w:rFonts w:ascii="Times New Roman" w:hAnsi="Times New Roman"/>
                <w:b/>
                <w:sz w:val="24"/>
                <w:szCs w:val="24"/>
              </w:rPr>
              <w:t>Ссылка на образовательный ресурс на котором размещены задания</w:t>
            </w:r>
          </w:p>
        </w:tc>
      </w:tr>
      <w:tr w:rsidR="001F730E" w:rsidRPr="00E00E1E" w:rsidTr="00E00E1E">
        <w:trPr>
          <w:trHeight w:val="397"/>
        </w:trPr>
        <w:tc>
          <w:tcPr>
            <w:tcW w:w="183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69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Жаркова Н.В.</w:t>
            </w:r>
          </w:p>
        </w:tc>
        <w:tc>
          <w:tcPr>
            <w:tcW w:w="490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 xml:space="preserve">Группа в 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F730E" w:rsidRPr="00E00E1E" w:rsidTr="00E00E1E">
        <w:trPr>
          <w:trHeight w:val="397"/>
        </w:trPr>
        <w:tc>
          <w:tcPr>
            <w:tcW w:w="183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769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Шарафутдинова И.М.</w:t>
            </w:r>
          </w:p>
        </w:tc>
        <w:tc>
          <w:tcPr>
            <w:tcW w:w="4906" w:type="dxa"/>
          </w:tcPr>
          <w:p w:rsidR="001F730E" w:rsidRPr="00E00E1E" w:rsidRDefault="001F730E" w:rsidP="00E00E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 xml:space="preserve">На платформе  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1F730E" w:rsidRPr="00E00E1E" w:rsidRDefault="001F730E" w:rsidP="00E00E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личный идентификатор</w:t>
            </w:r>
          </w:p>
          <w:p w:rsidR="001F730E" w:rsidRPr="00E00E1E" w:rsidRDefault="001F730E" w:rsidP="00E00E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918-695-1912</w:t>
            </w:r>
          </w:p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Пароль 11111</w:t>
            </w:r>
          </w:p>
        </w:tc>
      </w:tr>
      <w:tr w:rsidR="001F730E" w:rsidRPr="00E00E1E" w:rsidTr="00E00E1E">
        <w:trPr>
          <w:trHeight w:val="397"/>
        </w:trPr>
        <w:tc>
          <w:tcPr>
            <w:tcW w:w="183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769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Агзамов Р.А.</w:t>
            </w:r>
          </w:p>
        </w:tc>
        <w:tc>
          <w:tcPr>
            <w:tcW w:w="490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 xml:space="preserve">Группа в 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F730E" w:rsidRPr="00FF16C9" w:rsidTr="00E00E1E">
        <w:trPr>
          <w:trHeight w:val="415"/>
        </w:trPr>
        <w:tc>
          <w:tcPr>
            <w:tcW w:w="183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769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Мингазов А.А.</w:t>
            </w:r>
          </w:p>
        </w:tc>
        <w:tc>
          <w:tcPr>
            <w:tcW w:w="490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4" w:history="1">
              <w:r w:rsidRPr="00E00E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</w:t>
              </w:r>
            </w:hyperlink>
          </w:p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Группа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00E1E">
              <w:rPr>
                <w:rFonts w:ascii="Times New Roman" w:hAnsi="Times New Roman"/>
                <w:sz w:val="24"/>
                <w:szCs w:val="24"/>
              </w:rPr>
              <w:t>в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1F730E" w:rsidRPr="00FF16C9" w:rsidTr="00E00E1E">
        <w:trPr>
          <w:trHeight w:val="415"/>
        </w:trPr>
        <w:tc>
          <w:tcPr>
            <w:tcW w:w="183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769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Мингазов А.А.</w:t>
            </w:r>
          </w:p>
        </w:tc>
        <w:tc>
          <w:tcPr>
            <w:tcW w:w="490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5" w:history="1">
              <w:r w:rsidRPr="00E00E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</w:t>
              </w:r>
            </w:hyperlink>
          </w:p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Группа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00E1E">
              <w:rPr>
                <w:rFonts w:ascii="Times New Roman" w:hAnsi="Times New Roman"/>
                <w:sz w:val="24"/>
                <w:szCs w:val="24"/>
              </w:rPr>
              <w:t>в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1F730E" w:rsidRPr="00E00E1E" w:rsidTr="00E00E1E">
        <w:trPr>
          <w:trHeight w:val="397"/>
        </w:trPr>
        <w:tc>
          <w:tcPr>
            <w:tcW w:w="183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769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Мингазов А.А.</w:t>
            </w:r>
          </w:p>
        </w:tc>
        <w:tc>
          <w:tcPr>
            <w:tcW w:w="490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6" w:history="1">
              <w:r w:rsidRPr="00E00E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 xml:space="preserve">На платформе  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1F730E" w:rsidRPr="00E00E1E" w:rsidTr="00E00E1E">
        <w:trPr>
          <w:trHeight w:val="397"/>
        </w:trPr>
        <w:tc>
          <w:tcPr>
            <w:tcW w:w="183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Литература Русский язык</w:t>
            </w:r>
          </w:p>
        </w:tc>
        <w:tc>
          <w:tcPr>
            <w:tcW w:w="2769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Губайдуллина Ф.Р.</w:t>
            </w:r>
          </w:p>
        </w:tc>
        <w:tc>
          <w:tcPr>
            <w:tcW w:w="490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 xml:space="preserve">Группа в 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1F730E" w:rsidRPr="00E00E1E" w:rsidRDefault="001F730E" w:rsidP="00E00E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 xml:space="preserve">На платформе  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1F730E" w:rsidRPr="00E00E1E" w:rsidTr="00E00E1E">
        <w:trPr>
          <w:trHeight w:val="397"/>
        </w:trPr>
        <w:tc>
          <w:tcPr>
            <w:tcW w:w="183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769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Сафина Ф.С.</w:t>
            </w:r>
          </w:p>
        </w:tc>
        <w:tc>
          <w:tcPr>
            <w:tcW w:w="4906" w:type="dxa"/>
          </w:tcPr>
          <w:p w:rsidR="001F730E" w:rsidRPr="00E00E1E" w:rsidRDefault="001F730E" w:rsidP="00E00E1E">
            <w:pPr>
              <w:shd w:val="clear" w:color="auto" w:fill="FFFFFF"/>
              <w:spacing w:after="0" w:line="375" w:lineRule="atLeast"/>
              <w:ind w:left="-15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 xml:space="preserve">На платформе  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1F730E" w:rsidRPr="00E00E1E" w:rsidRDefault="001F730E" w:rsidP="00E00E1E">
            <w:pPr>
              <w:shd w:val="clear" w:color="auto" w:fill="FFFFFF"/>
              <w:spacing w:after="0" w:line="375" w:lineRule="atLeast"/>
              <w:ind w:left="-15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 xml:space="preserve">Группа в 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F730E" w:rsidRPr="00E00E1E" w:rsidTr="00E00E1E">
        <w:trPr>
          <w:trHeight w:val="397"/>
        </w:trPr>
        <w:tc>
          <w:tcPr>
            <w:tcW w:w="183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769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Сафина Ф.С.</w:t>
            </w:r>
          </w:p>
        </w:tc>
        <w:tc>
          <w:tcPr>
            <w:tcW w:w="4906" w:type="dxa"/>
          </w:tcPr>
          <w:p w:rsidR="001F730E" w:rsidRPr="00E00E1E" w:rsidRDefault="001F730E" w:rsidP="00E00E1E">
            <w:pPr>
              <w:shd w:val="clear" w:color="auto" w:fill="FFFFFF"/>
              <w:spacing w:after="0" w:line="375" w:lineRule="atLeast"/>
              <w:ind w:left="-15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 xml:space="preserve">На платформе  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1F730E" w:rsidRPr="00E00E1E" w:rsidRDefault="001F730E" w:rsidP="00E00E1E">
            <w:pPr>
              <w:shd w:val="clear" w:color="auto" w:fill="FFFFFF"/>
              <w:spacing w:after="0" w:line="375" w:lineRule="atLeast"/>
              <w:ind w:left="-15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 xml:space="preserve">Группа в 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F730E" w:rsidRPr="00FF16C9" w:rsidTr="00E00E1E">
        <w:trPr>
          <w:trHeight w:val="397"/>
        </w:trPr>
        <w:tc>
          <w:tcPr>
            <w:tcW w:w="183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769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Мингазов А.А.</w:t>
            </w:r>
          </w:p>
        </w:tc>
        <w:tc>
          <w:tcPr>
            <w:tcW w:w="490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7" w:history="1">
              <w:r w:rsidRPr="00E00E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</w:t>
              </w:r>
            </w:hyperlink>
          </w:p>
          <w:p w:rsidR="001F730E" w:rsidRPr="00E00E1E" w:rsidRDefault="001F730E" w:rsidP="00E00E1E">
            <w:pPr>
              <w:shd w:val="clear" w:color="auto" w:fill="FFFFFF"/>
              <w:spacing w:after="0" w:line="375" w:lineRule="atLeast"/>
              <w:ind w:left="-15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en-US" w:eastAsia="ru-RU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Группа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00E1E">
              <w:rPr>
                <w:rFonts w:ascii="Times New Roman" w:hAnsi="Times New Roman"/>
                <w:sz w:val="24"/>
                <w:szCs w:val="24"/>
              </w:rPr>
              <w:t>в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1F730E" w:rsidRPr="00E00E1E" w:rsidTr="00E00E1E">
        <w:trPr>
          <w:trHeight w:val="397"/>
        </w:trPr>
        <w:tc>
          <w:tcPr>
            <w:tcW w:w="183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Родной (татарский)  язык</w:t>
            </w:r>
          </w:p>
        </w:tc>
        <w:tc>
          <w:tcPr>
            <w:tcW w:w="2769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Фасхетдинова Л.М.</w:t>
            </w:r>
          </w:p>
        </w:tc>
        <w:tc>
          <w:tcPr>
            <w:tcW w:w="4906" w:type="dxa"/>
          </w:tcPr>
          <w:p w:rsidR="001F730E" w:rsidRDefault="001F730E" w:rsidP="00FF1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Виртуальный факультатив</w:t>
            </w:r>
          </w:p>
          <w:p w:rsidR="001F730E" w:rsidRPr="00E00E1E" w:rsidRDefault="001F730E" w:rsidP="00FF16C9">
            <w:pPr>
              <w:spacing w:after="0" w:line="240" w:lineRule="auto"/>
            </w:pPr>
            <w:hyperlink r:id="rId8" w:history="1">
              <w:r w:rsidRPr="004721E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https://edu.tatar.ru/facultative/index/23064</w:t>
              </w:r>
            </w:hyperlink>
            <w:r w:rsidRPr="00E00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F730E" w:rsidRPr="00E00E1E" w:rsidTr="00E00E1E">
        <w:trPr>
          <w:trHeight w:val="397"/>
        </w:trPr>
        <w:tc>
          <w:tcPr>
            <w:tcW w:w="183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 xml:space="preserve">Родная (татарская литература) литература </w:t>
            </w:r>
          </w:p>
        </w:tc>
        <w:tc>
          <w:tcPr>
            <w:tcW w:w="2769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Сахапова Э.З.</w:t>
            </w:r>
          </w:p>
        </w:tc>
        <w:tc>
          <w:tcPr>
            <w:tcW w:w="4906" w:type="dxa"/>
          </w:tcPr>
          <w:p w:rsidR="001F730E" w:rsidRDefault="001F730E" w:rsidP="00FF1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 xml:space="preserve">Виртуальный факультатив </w:t>
            </w:r>
          </w:p>
          <w:p w:rsidR="001F730E" w:rsidRDefault="001F730E" w:rsidP="00FF16C9">
            <w:pPr>
              <w:spacing w:after="0" w:line="240" w:lineRule="auto"/>
            </w:pPr>
            <w:hyperlink r:id="rId9" w:history="1">
              <w:r w:rsidRPr="004721EC">
                <w:rPr>
                  <w:rStyle w:val="Hyperlink"/>
                </w:rPr>
                <w:t>https://edu.tatar.ru/facultative/index/55112</w:t>
              </w:r>
            </w:hyperlink>
            <w:r>
              <w:t xml:space="preserve"> </w:t>
            </w:r>
          </w:p>
          <w:p w:rsidR="001F730E" w:rsidRPr="00E00E1E" w:rsidRDefault="001F730E" w:rsidP="00FF16C9">
            <w:pPr>
              <w:spacing w:after="0" w:line="240" w:lineRule="auto"/>
            </w:pPr>
            <w:hyperlink r:id="rId10" w:history="1">
              <w:r w:rsidRPr="004721EC">
                <w:rPr>
                  <w:rStyle w:val="Hyperlink"/>
                </w:rPr>
                <w:t>https://edu.tatar.ru/facultative/index/23134</w:t>
              </w:r>
            </w:hyperlink>
          </w:p>
        </w:tc>
      </w:tr>
      <w:tr w:rsidR="001F730E" w:rsidRPr="00FF16C9" w:rsidTr="00E00E1E">
        <w:trPr>
          <w:trHeight w:val="813"/>
        </w:trPr>
        <w:tc>
          <w:tcPr>
            <w:tcW w:w="183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769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Мингазов А.А.</w:t>
            </w:r>
          </w:p>
        </w:tc>
        <w:tc>
          <w:tcPr>
            <w:tcW w:w="490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11" w:history="1">
              <w:r w:rsidRPr="00E00E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</w:t>
              </w:r>
            </w:hyperlink>
          </w:p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Группа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00E1E">
              <w:rPr>
                <w:rFonts w:ascii="Times New Roman" w:hAnsi="Times New Roman"/>
                <w:sz w:val="24"/>
                <w:szCs w:val="24"/>
              </w:rPr>
              <w:t>в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1F730E" w:rsidRPr="00FF16C9" w:rsidTr="00E00E1E">
        <w:trPr>
          <w:trHeight w:val="813"/>
        </w:trPr>
        <w:tc>
          <w:tcPr>
            <w:tcW w:w="183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69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Шарафутдинов Д.С.</w:t>
            </w:r>
          </w:p>
        </w:tc>
        <w:tc>
          <w:tcPr>
            <w:tcW w:w="4906" w:type="dxa"/>
          </w:tcPr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hyperlink r:id="rId12" w:history="1">
              <w:r w:rsidRPr="00E00E1E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https://uchitelya.com/fizkultura/148024-</w:t>
              </w:r>
            </w:hyperlink>
          </w:p>
          <w:p w:rsidR="001F730E" w:rsidRPr="00E00E1E" w:rsidRDefault="001F730E" w:rsidP="00E00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0E1E">
              <w:rPr>
                <w:rFonts w:ascii="Times New Roman" w:hAnsi="Times New Roman"/>
                <w:sz w:val="24"/>
                <w:szCs w:val="24"/>
              </w:rPr>
              <w:t>Группа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00E1E">
              <w:rPr>
                <w:rFonts w:ascii="Times New Roman" w:hAnsi="Times New Roman"/>
                <w:sz w:val="24"/>
                <w:szCs w:val="24"/>
              </w:rPr>
              <w:t>в</w:t>
            </w:r>
            <w:r w:rsidRPr="00E00E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WhatsApp</w:t>
            </w:r>
          </w:p>
        </w:tc>
      </w:tr>
    </w:tbl>
    <w:p w:rsidR="001F730E" w:rsidRPr="00C24350" w:rsidRDefault="001F730E" w:rsidP="0016071D">
      <w:pPr>
        <w:rPr>
          <w:lang w:val="en-US"/>
        </w:rPr>
      </w:pPr>
    </w:p>
    <w:p w:rsidR="001F730E" w:rsidRPr="00C24350" w:rsidRDefault="001F730E" w:rsidP="0016071D">
      <w:pPr>
        <w:rPr>
          <w:lang w:val="en-US"/>
        </w:rPr>
      </w:pPr>
    </w:p>
    <w:p w:rsidR="001F730E" w:rsidRPr="00C24350" w:rsidRDefault="001F730E">
      <w:pPr>
        <w:rPr>
          <w:lang w:val="en-US"/>
        </w:rPr>
      </w:pPr>
    </w:p>
    <w:sectPr w:rsidR="001F730E" w:rsidRPr="00C24350" w:rsidSect="00DD6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7F82"/>
    <w:rsid w:val="000E6C14"/>
    <w:rsid w:val="0016071D"/>
    <w:rsid w:val="001A6841"/>
    <w:rsid w:val="001E5EA4"/>
    <w:rsid w:val="001F730E"/>
    <w:rsid w:val="003A13AB"/>
    <w:rsid w:val="004721EC"/>
    <w:rsid w:val="00925731"/>
    <w:rsid w:val="00AB7F82"/>
    <w:rsid w:val="00C24350"/>
    <w:rsid w:val="00DD684A"/>
    <w:rsid w:val="00E00E1E"/>
    <w:rsid w:val="00EE37CA"/>
    <w:rsid w:val="00FF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6071D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16071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2306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uchitelya.com/fizkultura/148024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s://edu.tatar.ru/facultative/index/23134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edu.tatar.ru/facultative/index/551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250</Words>
  <Characters>1427</Characters>
  <Application>Microsoft Office Word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Гасишвили</dc:creator>
  <cp:keywords/>
  <dc:description/>
  <cp:lastModifiedBy>инария</cp:lastModifiedBy>
  <cp:revision>4</cp:revision>
  <dcterms:created xsi:type="dcterms:W3CDTF">2020-04-19T15:02:00Z</dcterms:created>
  <dcterms:modified xsi:type="dcterms:W3CDTF">2020-04-19T16:16:00Z</dcterms:modified>
</cp:coreProperties>
</file>